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6CB" w:rsidRPr="00AF06CB" w:rsidRDefault="00AF06CB" w:rsidP="00AF06CB">
      <w:pPr>
        <w:pStyle w:val="Sidhuvud"/>
        <w:tabs>
          <w:tab w:val="clear" w:pos="4536"/>
          <w:tab w:val="clear" w:pos="9072"/>
        </w:tabs>
        <w:rPr>
          <w:rFonts w:ascii="Arial" w:hAnsi="Arial" w:cs="Arial"/>
          <w:b/>
          <w:sz w:val="40"/>
          <w:szCs w:val="40"/>
        </w:rPr>
      </w:pPr>
      <w:r w:rsidRPr="00AF06CB">
        <w:rPr>
          <w:rFonts w:ascii="Arial" w:hAnsi="Arial" w:cs="Arial"/>
          <w:b/>
          <w:sz w:val="40"/>
          <w:szCs w:val="40"/>
        </w:rPr>
        <w:t>Höstens schema för mötesplats Falu demokraticentrum och på filialbiblioteken</w:t>
      </w:r>
    </w:p>
    <w:p w:rsidR="00FE266F" w:rsidRPr="00FE266F" w:rsidRDefault="00FE266F" w:rsidP="00060793">
      <w:pPr>
        <w:pStyle w:val="Sidhuvud"/>
        <w:tabs>
          <w:tab w:val="clear" w:pos="4536"/>
          <w:tab w:val="clear" w:pos="9072"/>
        </w:tabs>
        <w:rPr>
          <w:rFonts w:ascii="Arial" w:hAnsi="Arial" w:cs="Arial"/>
          <w:b/>
          <w:sz w:val="32"/>
          <w:szCs w:val="32"/>
        </w:rPr>
      </w:pPr>
    </w:p>
    <w:tbl>
      <w:tblPr>
        <w:tblW w:w="9653" w:type="dxa"/>
        <w:tblInd w:w="-299" w:type="dxa"/>
        <w:tblBorders>
          <w:top w:val="single" w:sz="12" w:space="0" w:color="A53923"/>
          <w:left w:val="single" w:sz="12" w:space="0" w:color="A53923"/>
          <w:bottom w:val="single" w:sz="12" w:space="0" w:color="A53923"/>
          <w:right w:val="single" w:sz="12" w:space="0" w:color="A53923"/>
          <w:insideH w:val="single" w:sz="12" w:space="0" w:color="A53923"/>
          <w:insideV w:val="single" w:sz="12" w:space="0" w:color="A53923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  <w:gridCol w:w="1101"/>
        <w:gridCol w:w="2962"/>
        <w:gridCol w:w="3079"/>
        <w:gridCol w:w="1677"/>
      </w:tblGrid>
      <w:tr w:rsidR="00FE266F" w:rsidRPr="00644B66" w:rsidTr="00AF06CB">
        <w:trPr>
          <w:trHeight w:val="468"/>
        </w:trPr>
        <w:tc>
          <w:tcPr>
            <w:tcW w:w="834" w:type="dxa"/>
            <w:shd w:val="clear" w:color="auto" w:fill="A53923"/>
            <w:vAlign w:val="bottom"/>
          </w:tcPr>
          <w:p w:rsidR="00FE266F" w:rsidRPr="00FE266F" w:rsidRDefault="00FE266F" w:rsidP="00A157A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bookmarkStart w:id="0" w:name="_GoBack"/>
            <w:bookmarkEnd w:id="0"/>
            <w:r w:rsidRPr="00FE266F">
              <w:rPr>
                <w:rFonts w:ascii="Arial" w:hAnsi="Arial" w:cs="Arial"/>
                <w:b/>
                <w:color w:val="FFFFFF" w:themeColor="background1"/>
              </w:rPr>
              <w:t>Vecka</w:t>
            </w:r>
          </w:p>
        </w:tc>
        <w:tc>
          <w:tcPr>
            <w:tcW w:w="1101" w:type="dxa"/>
            <w:shd w:val="clear" w:color="auto" w:fill="A53923"/>
            <w:vAlign w:val="bottom"/>
          </w:tcPr>
          <w:p w:rsidR="00FE266F" w:rsidRPr="00FE266F" w:rsidRDefault="00FE266F" w:rsidP="00FE266F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E266F">
              <w:rPr>
                <w:rFonts w:ascii="Arial" w:hAnsi="Arial" w:cs="Arial"/>
                <w:b/>
                <w:color w:val="FFFFFF" w:themeColor="background1"/>
              </w:rPr>
              <w:t>Datum</w:t>
            </w:r>
          </w:p>
        </w:tc>
        <w:tc>
          <w:tcPr>
            <w:tcW w:w="2962" w:type="dxa"/>
            <w:shd w:val="clear" w:color="auto" w:fill="A53923"/>
            <w:vAlign w:val="bottom"/>
          </w:tcPr>
          <w:p w:rsidR="00FE266F" w:rsidRPr="00FE266F" w:rsidRDefault="00FE266F" w:rsidP="00A157A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E266F">
              <w:rPr>
                <w:rFonts w:ascii="Arial" w:hAnsi="Arial" w:cs="Arial"/>
                <w:b/>
                <w:color w:val="FFFFFF" w:themeColor="background1"/>
              </w:rPr>
              <w:t>Ansvariga</w:t>
            </w:r>
          </w:p>
        </w:tc>
        <w:tc>
          <w:tcPr>
            <w:tcW w:w="3079" w:type="dxa"/>
            <w:shd w:val="clear" w:color="auto" w:fill="A53923"/>
            <w:vAlign w:val="bottom"/>
          </w:tcPr>
          <w:p w:rsidR="00FE266F" w:rsidRPr="00FE266F" w:rsidRDefault="00FE266F" w:rsidP="00A157A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E266F">
              <w:rPr>
                <w:rFonts w:ascii="Arial" w:hAnsi="Arial" w:cs="Arial"/>
                <w:b/>
                <w:color w:val="FFFFFF" w:themeColor="background1"/>
              </w:rPr>
              <w:t>Tema</w:t>
            </w:r>
          </w:p>
        </w:tc>
        <w:tc>
          <w:tcPr>
            <w:tcW w:w="1677" w:type="dxa"/>
            <w:shd w:val="clear" w:color="auto" w:fill="A53923"/>
            <w:vAlign w:val="bottom"/>
          </w:tcPr>
          <w:p w:rsidR="00FE266F" w:rsidRPr="00FE266F" w:rsidRDefault="00FE266F" w:rsidP="00A157A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E266F">
              <w:rPr>
                <w:rFonts w:ascii="Arial" w:hAnsi="Arial" w:cs="Arial"/>
                <w:b/>
                <w:color w:val="FFFFFF" w:themeColor="background1"/>
              </w:rPr>
              <w:t>Filialbibliotek</w:t>
            </w:r>
          </w:p>
        </w:tc>
      </w:tr>
      <w:tr w:rsidR="00BF4D5F" w:rsidRPr="00644B66" w:rsidTr="00AF06CB">
        <w:trPr>
          <w:trHeight w:val="651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br/>
              <w:t>14-20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.10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br/>
              <w:t>Demokrativägledarna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Agenda 2030 och demokrati i Falun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Bjursås</w:t>
            </w:r>
          </w:p>
        </w:tc>
      </w:tr>
      <w:tr w:rsidR="00BF4D5F" w:rsidRPr="00644B66" w:rsidTr="00AF06CB">
        <w:trPr>
          <w:trHeight w:val="828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21-27</w:t>
            </w:r>
            <w:r w:rsidR="00FE266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proofErr w:type="gramEnd"/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</w:rPr>
            </w:pPr>
            <w:r w:rsidRPr="00644B66">
              <w:rPr>
                <w:rFonts w:ascii="Arial" w:hAnsi="Arial" w:cs="Arial"/>
              </w:rPr>
              <w:t>Falu FN-förening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Kärnvapen ett hot mot Agenda 2030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Vika</w:t>
            </w:r>
          </w:p>
        </w:tc>
      </w:tr>
      <w:tr w:rsidR="00BF4D5F" w:rsidRPr="00644B66" w:rsidTr="00AF06CB">
        <w:trPr>
          <w:trHeight w:val="796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.10</w:t>
            </w: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-3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.11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FE266F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Kultur</w:t>
            </w:r>
            <w:r w:rsidRPr="00FE266F">
              <w:rPr>
                <w:rFonts w:ascii="Arial" w:hAnsi="Arial" w:cs="Arial"/>
                <w:color w:val="000000"/>
              </w:rPr>
              <w:t>/</w:t>
            </w:r>
          </w:p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Biblioteken i Falun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Ung i Falun idag/ Läslovsfestival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Näs</w:t>
            </w:r>
          </w:p>
        </w:tc>
      </w:tr>
      <w:tr w:rsidR="00BF4D5F" w:rsidRPr="00644B66" w:rsidTr="00AF06CB">
        <w:trPr>
          <w:trHeight w:val="798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4-10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.11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FE266F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Centrala</w:t>
            </w:r>
            <w:r w:rsidRPr="00FE266F">
              <w:rPr>
                <w:rFonts w:ascii="Arial" w:hAnsi="Arial" w:cs="Arial"/>
                <w:color w:val="000000"/>
              </w:rPr>
              <w:t>r</w:t>
            </w:r>
            <w:r w:rsidRPr="00644B66">
              <w:rPr>
                <w:rFonts w:ascii="Arial" w:hAnsi="Arial" w:cs="Arial"/>
                <w:color w:val="000000"/>
              </w:rPr>
              <w:t>kivet/</w:t>
            </w:r>
          </w:p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Biblioteken i Falun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Falun då och nu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Svärdsjö</w:t>
            </w:r>
          </w:p>
        </w:tc>
      </w:tr>
      <w:tr w:rsidR="00BF4D5F" w:rsidRPr="00644B66" w:rsidTr="00AF06CB">
        <w:trPr>
          <w:trHeight w:val="784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11-17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.11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FE266F" w:rsidP="00A157A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Kultur och fritidsförvaltningen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Ungdomsfrågor</w:t>
            </w:r>
            <w:r w:rsidR="00FE266F">
              <w:rPr>
                <w:rFonts w:ascii="Arial" w:hAnsi="Arial" w:cs="Arial"/>
              </w:rPr>
              <w:t xml:space="preserve"> i kommunen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Bjursås</w:t>
            </w:r>
          </w:p>
        </w:tc>
      </w:tr>
      <w:tr w:rsidR="00BF4D5F" w:rsidRPr="00644B66" w:rsidTr="00AF06CB">
        <w:trPr>
          <w:trHeight w:val="1028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18-24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.11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Röda Korset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 xml:space="preserve">Beredskap, Mångfald och Mänskliga rättigheter </w:t>
            </w:r>
          </w:p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– en demokratisk väg mot framtiden.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Vika</w:t>
            </w:r>
          </w:p>
        </w:tc>
      </w:tr>
      <w:tr w:rsidR="00BF4D5F" w:rsidRPr="00644B66" w:rsidTr="00AF06CB">
        <w:trPr>
          <w:trHeight w:val="861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br/>
              <w:t>25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.11</w:t>
            </w: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-1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.12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Tillgänglighetssamordnare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  <w:r w:rsidRPr="00FE266F">
              <w:rPr>
                <w:rFonts w:ascii="Arial" w:hAnsi="Arial" w:cs="Arial"/>
              </w:rPr>
              <w:t>Tillgänglighet för alla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Näs</w:t>
            </w:r>
          </w:p>
        </w:tc>
      </w:tr>
      <w:tr w:rsidR="00BF4D5F" w:rsidRPr="00644B66" w:rsidTr="00AF06CB">
        <w:trPr>
          <w:trHeight w:val="689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2-8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.12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FE266F">
              <w:rPr>
                <w:rFonts w:ascii="Arial" w:hAnsi="Arial" w:cs="Arial"/>
                <w:color w:val="000000"/>
              </w:rPr>
              <w:t>Obokad</w:t>
            </w:r>
            <w:proofErr w:type="spellEnd"/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Svärdsjö</w:t>
            </w:r>
          </w:p>
        </w:tc>
      </w:tr>
      <w:tr w:rsidR="00BF4D5F" w:rsidRPr="00644B66" w:rsidTr="00AF06CB">
        <w:trPr>
          <w:trHeight w:val="710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9-15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.12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 </w:t>
            </w:r>
            <w:r w:rsidRPr="00FE266F">
              <w:rPr>
                <w:rFonts w:ascii="Arial" w:hAnsi="Arial" w:cs="Arial"/>
                <w:color w:val="000000"/>
              </w:rPr>
              <w:t>Amnesty grupp 206 Falun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3D5B43" w:rsidP="00A157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Skriv för frihet!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Bjursås</w:t>
            </w:r>
          </w:p>
        </w:tc>
      </w:tr>
      <w:tr w:rsidR="00BF4D5F" w:rsidRPr="00644B66" w:rsidTr="00AF06CB">
        <w:trPr>
          <w:trHeight w:val="776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16-22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.12</w:t>
            </w:r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 </w:t>
            </w:r>
            <w:proofErr w:type="spellStart"/>
            <w:r w:rsidRPr="00FE266F">
              <w:rPr>
                <w:rFonts w:ascii="Arial" w:hAnsi="Arial" w:cs="Arial"/>
                <w:color w:val="000000"/>
              </w:rPr>
              <w:t>Obokad</w:t>
            </w:r>
            <w:proofErr w:type="spellEnd"/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BF4D5F" w:rsidP="00A157A6">
            <w:pPr>
              <w:rPr>
                <w:rFonts w:ascii="Arial" w:hAnsi="Arial" w:cs="Arial"/>
              </w:rPr>
            </w:pP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Vika</w:t>
            </w:r>
          </w:p>
        </w:tc>
      </w:tr>
      <w:tr w:rsidR="00BF4D5F" w:rsidRPr="00644B66" w:rsidTr="00AF06CB">
        <w:trPr>
          <w:trHeight w:val="786"/>
        </w:trPr>
        <w:tc>
          <w:tcPr>
            <w:tcW w:w="834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center"/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101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644B66">
              <w:rPr>
                <w:rFonts w:ascii="Arial" w:hAnsi="Arial" w:cs="Arial"/>
                <w:color w:val="000000"/>
                <w:sz w:val="20"/>
                <w:szCs w:val="20"/>
              </w:rPr>
              <w:t>23-29</w:t>
            </w:r>
            <w:r w:rsidRPr="00FE266F">
              <w:rPr>
                <w:rFonts w:ascii="Arial" w:hAnsi="Arial" w:cs="Arial"/>
                <w:color w:val="000000"/>
                <w:sz w:val="20"/>
                <w:szCs w:val="20"/>
              </w:rPr>
              <w:t>.12</w:t>
            </w:r>
            <w:proofErr w:type="gramEnd"/>
          </w:p>
        </w:tc>
        <w:tc>
          <w:tcPr>
            <w:tcW w:w="2962" w:type="dxa"/>
            <w:shd w:val="clear" w:color="auto" w:fill="FFFFFF" w:themeFill="background1"/>
            <w:vAlign w:val="bottom"/>
            <w:hideMark/>
          </w:tcPr>
          <w:p w:rsidR="00BF4D5F" w:rsidRPr="00644B66" w:rsidRDefault="00BF4D5F" w:rsidP="00A157A6">
            <w:pPr>
              <w:rPr>
                <w:rFonts w:ascii="Arial" w:hAnsi="Arial" w:cs="Arial"/>
                <w:color w:val="000000"/>
              </w:rPr>
            </w:pPr>
            <w:r w:rsidRPr="00644B66">
              <w:rPr>
                <w:rFonts w:ascii="Arial" w:hAnsi="Arial" w:cs="Arial"/>
                <w:color w:val="000000"/>
              </w:rPr>
              <w:t>Biblioteken i Falun</w:t>
            </w:r>
          </w:p>
        </w:tc>
        <w:tc>
          <w:tcPr>
            <w:tcW w:w="3079" w:type="dxa"/>
            <w:shd w:val="clear" w:color="auto" w:fill="FFFFFF" w:themeFill="background1"/>
            <w:vAlign w:val="bottom"/>
          </w:tcPr>
          <w:p w:rsidR="00BF4D5F" w:rsidRPr="00FE266F" w:rsidRDefault="00FE266F" w:rsidP="00A157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Vinterlovsaktivitet</w:t>
            </w:r>
          </w:p>
        </w:tc>
        <w:tc>
          <w:tcPr>
            <w:tcW w:w="1677" w:type="dxa"/>
            <w:shd w:val="clear" w:color="auto" w:fill="FFFFFF" w:themeFill="background1"/>
            <w:vAlign w:val="bottom"/>
            <w:hideMark/>
          </w:tcPr>
          <w:p w:rsidR="00BF4D5F" w:rsidRPr="00644B66" w:rsidRDefault="00FE266F" w:rsidP="00A157A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Alla</w:t>
            </w:r>
          </w:p>
        </w:tc>
      </w:tr>
    </w:tbl>
    <w:p w:rsidR="00FB6B3E" w:rsidRDefault="00FB6B3E" w:rsidP="00060793">
      <w:pPr>
        <w:pStyle w:val="Sidhuvud"/>
        <w:tabs>
          <w:tab w:val="clear" w:pos="4536"/>
          <w:tab w:val="clear" w:pos="9072"/>
        </w:tabs>
      </w:pPr>
    </w:p>
    <w:sectPr w:rsidR="00FB6B3E" w:rsidSect="00FE266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03" w:right="1416" w:bottom="1843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B43" w:rsidRDefault="003D5B43">
      <w:r>
        <w:separator/>
      </w:r>
    </w:p>
  </w:endnote>
  <w:endnote w:type="continuationSeparator" w:id="0">
    <w:p w:rsidR="003D5B43" w:rsidRDefault="003D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7C0" w:rsidRDefault="00F607C0" w:rsidP="00295231">
    <w:pPr>
      <w:pStyle w:val="Sidfot"/>
      <w:tabs>
        <w:tab w:val="clear" w:pos="4536"/>
        <w:tab w:val="clear" w:pos="9072"/>
        <w:tab w:val="left" w:pos="2204"/>
      </w:tabs>
      <w:ind w:right="-26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39E7D8E" wp14:editId="3243864E">
          <wp:simplePos x="0" y="0"/>
          <wp:positionH relativeFrom="column">
            <wp:posOffset>-911225</wp:posOffset>
          </wp:positionH>
          <wp:positionV relativeFrom="paragraph">
            <wp:posOffset>128270</wp:posOffset>
          </wp:positionV>
          <wp:extent cx="7559675" cy="1256030"/>
          <wp:effectExtent l="0" t="0" r="3175" b="1270"/>
          <wp:wrapNone/>
          <wp:docPr id="52" name="Bild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F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7C0" w:rsidRDefault="00F607C0" w:rsidP="00295231">
    <w:pPr>
      <w:pStyle w:val="Sidfot"/>
      <w:tabs>
        <w:tab w:val="clear" w:pos="4536"/>
        <w:tab w:val="clear" w:pos="9072"/>
        <w:tab w:val="left" w:pos="2204"/>
      </w:tabs>
      <w:ind w:right="-26"/>
    </w:pPr>
  </w:p>
  <w:p w:rsidR="00F607C0" w:rsidRDefault="00F607C0" w:rsidP="00295231">
    <w:pPr>
      <w:pStyle w:val="Sidfot"/>
      <w:tabs>
        <w:tab w:val="clear" w:pos="4536"/>
        <w:tab w:val="clear" w:pos="9072"/>
        <w:tab w:val="left" w:pos="2204"/>
      </w:tabs>
      <w:ind w:right="-26"/>
    </w:pPr>
  </w:p>
  <w:p w:rsidR="000F2558" w:rsidRDefault="000F2558" w:rsidP="001264A2">
    <w:pPr>
      <w:pStyle w:val="Sidfot"/>
      <w:tabs>
        <w:tab w:val="clear" w:pos="4536"/>
        <w:tab w:val="clear" w:pos="9072"/>
      </w:tabs>
      <w:ind w:right="-26"/>
    </w:pPr>
  </w:p>
  <w:p w:rsidR="000F2558" w:rsidRDefault="000F2558" w:rsidP="001264A2">
    <w:pPr>
      <w:pStyle w:val="Sidfot"/>
      <w:tabs>
        <w:tab w:val="clear" w:pos="4536"/>
        <w:tab w:val="clear" w:pos="9072"/>
      </w:tabs>
      <w:ind w:right="-26"/>
    </w:pPr>
  </w:p>
  <w:p w:rsidR="000F2558" w:rsidRDefault="000F2558" w:rsidP="001264A2">
    <w:pPr>
      <w:pStyle w:val="Sidfot"/>
      <w:tabs>
        <w:tab w:val="clear" w:pos="4536"/>
        <w:tab w:val="clear" w:pos="9072"/>
      </w:tabs>
      <w:ind w:right="-26"/>
    </w:pPr>
  </w:p>
  <w:p w:rsidR="00060793" w:rsidRDefault="00060793" w:rsidP="001264A2">
    <w:pPr>
      <w:pStyle w:val="Sidfot"/>
      <w:tabs>
        <w:tab w:val="clear" w:pos="4536"/>
        <w:tab w:val="clear" w:pos="9072"/>
      </w:tabs>
      <w:ind w:right="-26"/>
    </w:pPr>
  </w:p>
  <w:p w:rsidR="000F2558" w:rsidRDefault="000F2558" w:rsidP="000F2558">
    <w:pPr>
      <w:pStyle w:val="Sidfot"/>
      <w:tabs>
        <w:tab w:val="clear" w:pos="4536"/>
        <w:tab w:val="clear" w:pos="9072"/>
        <w:tab w:val="left" w:pos="7309"/>
      </w:tabs>
      <w:ind w:right="-26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558" w:rsidRDefault="00942F18" w:rsidP="000D7893">
    <w:pPr>
      <w:pStyle w:val="Sidfot"/>
      <w:spacing w:line="600" w:lineRule="aut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415DC94" wp14:editId="25BBE765">
          <wp:simplePos x="0" y="0"/>
          <wp:positionH relativeFrom="column">
            <wp:posOffset>-878484</wp:posOffset>
          </wp:positionH>
          <wp:positionV relativeFrom="paragraph">
            <wp:posOffset>294005</wp:posOffset>
          </wp:positionV>
          <wp:extent cx="7567295" cy="1041400"/>
          <wp:effectExtent l="0" t="0" r="0" b="6350"/>
          <wp:wrapNone/>
          <wp:docPr id="51" name="Bild 51" descr="F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F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2558" w:rsidRDefault="000F2558">
    <w:pPr>
      <w:pStyle w:val="Sidfot"/>
    </w:pPr>
  </w:p>
  <w:p w:rsidR="000F2558" w:rsidRDefault="000F2558">
    <w:pPr>
      <w:pStyle w:val="Sidfot"/>
    </w:pPr>
  </w:p>
  <w:p w:rsidR="000F2558" w:rsidRDefault="000F2558">
    <w:pPr>
      <w:pStyle w:val="Sidfot"/>
    </w:pPr>
  </w:p>
  <w:p w:rsidR="000F2558" w:rsidRDefault="000F2558">
    <w:pPr>
      <w:pStyle w:val="Sidfot"/>
    </w:pPr>
  </w:p>
  <w:p w:rsidR="000F2558" w:rsidRDefault="000F255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B43" w:rsidRDefault="003D5B43">
      <w:r>
        <w:separator/>
      </w:r>
    </w:p>
  </w:footnote>
  <w:footnote w:type="continuationSeparator" w:id="0">
    <w:p w:rsidR="003D5B43" w:rsidRDefault="003D5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C55" w:rsidRDefault="00F607C0" w:rsidP="00060793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48E26C6D" wp14:editId="31667B8C">
          <wp:simplePos x="0" y="0"/>
          <wp:positionH relativeFrom="column">
            <wp:posOffset>-881380</wp:posOffset>
          </wp:positionH>
          <wp:positionV relativeFrom="paragraph">
            <wp:posOffset>8890</wp:posOffset>
          </wp:positionV>
          <wp:extent cx="7559675" cy="1621155"/>
          <wp:effectExtent l="0" t="0" r="3175" b="0"/>
          <wp:wrapNone/>
          <wp:docPr id="53" name="Bild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falunsekulturskol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2084" w:rsidRDefault="00CF2084" w:rsidP="00060793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494C55" w:rsidRDefault="00494C55" w:rsidP="00060793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494C55" w:rsidRDefault="00494C55" w:rsidP="00060793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0A73D3" w:rsidRDefault="000A73D3" w:rsidP="001264A2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F264CA" w:rsidRDefault="00F264CA" w:rsidP="001264A2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F264CA" w:rsidRDefault="00F264CA" w:rsidP="001264A2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F264CA" w:rsidRDefault="00F264CA" w:rsidP="001264A2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  <w:p w:rsidR="00F264CA" w:rsidRDefault="00F264CA" w:rsidP="001264A2">
    <w:pPr>
      <w:pStyle w:val="Sidhuvud"/>
      <w:tabs>
        <w:tab w:val="clear" w:pos="4536"/>
        <w:tab w:val="clear" w:pos="9072"/>
      </w:tabs>
      <w:ind w:right="-26"/>
      <w:rPr>
        <w:rFonts w:ascii="ITC Officina Sans Book" w:hAnsi="ITC Officina Sans Book"/>
        <w:b/>
        <w:bCs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4A2" w:rsidRPr="00BF5C20" w:rsidRDefault="00942F18" w:rsidP="001264A2">
    <w:pPr>
      <w:pStyle w:val="Sidhuvud"/>
      <w:tabs>
        <w:tab w:val="clear" w:pos="4536"/>
        <w:tab w:val="clear" w:pos="9072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3843061" wp14:editId="6140F578">
          <wp:simplePos x="0" y="0"/>
          <wp:positionH relativeFrom="column">
            <wp:posOffset>-912495</wp:posOffset>
          </wp:positionH>
          <wp:positionV relativeFrom="paragraph">
            <wp:posOffset>-10160</wp:posOffset>
          </wp:positionV>
          <wp:extent cx="7579360" cy="2551430"/>
          <wp:effectExtent l="0" t="0" r="2540" b="1270"/>
          <wp:wrapNone/>
          <wp:docPr id="54" name="Bild 54" descr="Musik_huv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Musik_huvu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255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4C55" w:rsidRPr="00BF5C20" w:rsidRDefault="00494C55" w:rsidP="001264A2">
    <w:pPr>
      <w:pStyle w:val="Sidhuvud"/>
      <w:tabs>
        <w:tab w:val="clear" w:pos="4536"/>
        <w:tab w:val="clear" w:pos="9072"/>
      </w:tabs>
      <w:rPr>
        <w:rFonts w:ascii="Arial" w:hAnsi="Arial" w:cs="Arial"/>
      </w:rPr>
    </w:pPr>
  </w:p>
  <w:p w:rsidR="00494C55" w:rsidRPr="00BF5C20" w:rsidRDefault="00494C55" w:rsidP="001264A2">
    <w:pPr>
      <w:pStyle w:val="Sidhuvud"/>
      <w:tabs>
        <w:tab w:val="clear" w:pos="4536"/>
        <w:tab w:val="clear" w:pos="9072"/>
      </w:tabs>
      <w:rPr>
        <w:rFonts w:ascii="Arial" w:hAnsi="Arial" w:cs="Arial"/>
      </w:rPr>
    </w:pPr>
  </w:p>
  <w:p w:rsidR="00494C55" w:rsidRPr="00BF5C20" w:rsidRDefault="00494C55" w:rsidP="001264A2">
    <w:pPr>
      <w:pStyle w:val="Sidhuvud"/>
      <w:tabs>
        <w:tab w:val="clear" w:pos="4536"/>
        <w:tab w:val="clear" w:pos="9072"/>
      </w:tabs>
      <w:rPr>
        <w:rFonts w:ascii="Arial" w:hAnsi="Arial" w:cs="Arial"/>
      </w:rPr>
    </w:pPr>
  </w:p>
  <w:p w:rsidR="006C7299" w:rsidRDefault="002D4AE5" w:rsidP="002D4AE5">
    <w:pPr>
      <w:pStyle w:val="Sidhuvud"/>
      <w:tabs>
        <w:tab w:val="clear" w:pos="4536"/>
        <w:tab w:val="clear" w:pos="9072"/>
        <w:tab w:val="left" w:pos="5220"/>
      </w:tabs>
      <w:rPr>
        <w:rFonts w:ascii="Arial" w:hAnsi="Arial" w:cs="Arial"/>
      </w:rPr>
    </w:pPr>
    <w:r w:rsidRPr="00BF5C20">
      <w:rPr>
        <w:rFonts w:ascii="Arial" w:hAnsi="Arial" w:cs="Arial"/>
      </w:rPr>
      <w:tab/>
    </w:r>
  </w:p>
  <w:p w:rsidR="006C7299" w:rsidRPr="006C7299" w:rsidRDefault="006C7299" w:rsidP="002D4AE5">
    <w:pPr>
      <w:pStyle w:val="Sidhuvud"/>
      <w:tabs>
        <w:tab w:val="clear" w:pos="4536"/>
        <w:tab w:val="clear" w:pos="9072"/>
        <w:tab w:val="left" w:pos="5220"/>
      </w:tabs>
      <w:rPr>
        <w:rFonts w:ascii="Arial" w:hAnsi="Arial" w:cs="Arial"/>
      </w:rPr>
    </w:pPr>
  </w:p>
  <w:p w:rsidR="006C7299" w:rsidRDefault="006C7299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  <w:p w:rsidR="00A0738E" w:rsidRDefault="00A0738E" w:rsidP="002D4AE5">
    <w:pPr>
      <w:pStyle w:val="Sidhuvud"/>
      <w:tabs>
        <w:tab w:val="clear" w:pos="4536"/>
        <w:tab w:val="clear" w:pos="9072"/>
        <w:tab w:val="left" w:pos="52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43"/>
    <w:rsid w:val="0003420E"/>
    <w:rsid w:val="00040E40"/>
    <w:rsid w:val="00060793"/>
    <w:rsid w:val="00084136"/>
    <w:rsid w:val="000A6869"/>
    <w:rsid w:val="000A73D3"/>
    <w:rsid w:val="000D7893"/>
    <w:rsid w:val="000F2558"/>
    <w:rsid w:val="000F4EA9"/>
    <w:rsid w:val="00107026"/>
    <w:rsid w:val="001236E1"/>
    <w:rsid w:val="001264A2"/>
    <w:rsid w:val="00153B0A"/>
    <w:rsid w:val="00190365"/>
    <w:rsid w:val="001C5AF3"/>
    <w:rsid w:val="001E0C67"/>
    <w:rsid w:val="00204041"/>
    <w:rsid w:val="00295231"/>
    <w:rsid w:val="00297803"/>
    <w:rsid w:val="002C363D"/>
    <w:rsid w:val="002D4AE5"/>
    <w:rsid w:val="002E4D51"/>
    <w:rsid w:val="003025A0"/>
    <w:rsid w:val="00320077"/>
    <w:rsid w:val="0032156B"/>
    <w:rsid w:val="003545FC"/>
    <w:rsid w:val="00355698"/>
    <w:rsid w:val="00365474"/>
    <w:rsid w:val="003C07D7"/>
    <w:rsid w:val="003C33FD"/>
    <w:rsid w:val="003D5B43"/>
    <w:rsid w:val="003E069A"/>
    <w:rsid w:val="00494C55"/>
    <w:rsid w:val="004A08AF"/>
    <w:rsid w:val="004B0796"/>
    <w:rsid w:val="00540CEE"/>
    <w:rsid w:val="0058637F"/>
    <w:rsid w:val="005D5F5B"/>
    <w:rsid w:val="00621AC5"/>
    <w:rsid w:val="00655A6E"/>
    <w:rsid w:val="00676210"/>
    <w:rsid w:val="006907EA"/>
    <w:rsid w:val="006C7299"/>
    <w:rsid w:val="006F0EC2"/>
    <w:rsid w:val="00740047"/>
    <w:rsid w:val="00747309"/>
    <w:rsid w:val="00774F0C"/>
    <w:rsid w:val="007767B4"/>
    <w:rsid w:val="00780A07"/>
    <w:rsid w:val="007A2621"/>
    <w:rsid w:val="007D3C4E"/>
    <w:rsid w:val="007E1E2A"/>
    <w:rsid w:val="008161E6"/>
    <w:rsid w:val="0082130E"/>
    <w:rsid w:val="00836945"/>
    <w:rsid w:val="0087113C"/>
    <w:rsid w:val="00874930"/>
    <w:rsid w:val="00881D76"/>
    <w:rsid w:val="008934DF"/>
    <w:rsid w:val="008A71A1"/>
    <w:rsid w:val="008D0A26"/>
    <w:rsid w:val="008D0B5B"/>
    <w:rsid w:val="008E3828"/>
    <w:rsid w:val="008E7CB3"/>
    <w:rsid w:val="008F4C06"/>
    <w:rsid w:val="00942F18"/>
    <w:rsid w:val="00945209"/>
    <w:rsid w:val="009462DF"/>
    <w:rsid w:val="0096736B"/>
    <w:rsid w:val="009A75EF"/>
    <w:rsid w:val="009F0638"/>
    <w:rsid w:val="009F1CE1"/>
    <w:rsid w:val="009F6F43"/>
    <w:rsid w:val="00A03415"/>
    <w:rsid w:val="00A0738E"/>
    <w:rsid w:val="00A51EE4"/>
    <w:rsid w:val="00A832B1"/>
    <w:rsid w:val="00AB76D5"/>
    <w:rsid w:val="00AD488A"/>
    <w:rsid w:val="00AF06CB"/>
    <w:rsid w:val="00B55372"/>
    <w:rsid w:val="00B570C0"/>
    <w:rsid w:val="00BB76C7"/>
    <w:rsid w:val="00BF4D5F"/>
    <w:rsid w:val="00BF5C20"/>
    <w:rsid w:val="00C5748F"/>
    <w:rsid w:val="00C77E0D"/>
    <w:rsid w:val="00C9633C"/>
    <w:rsid w:val="00CA1B4A"/>
    <w:rsid w:val="00CF2084"/>
    <w:rsid w:val="00CF3F4F"/>
    <w:rsid w:val="00D323A8"/>
    <w:rsid w:val="00D476ED"/>
    <w:rsid w:val="00D56BE9"/>
    <w:rsid w:val="00DB7F7B"/>
    <w:rsid w:val="00E00506"/>
    <w:rsid w:val="00ED5A04"/>
    <w:rsid w:val="00F20C35"/>
    <w:rsid w:val="00F264CA"/>
    <w:rsid w:val="00F4527B"/>
    <w:rsid w:val="00F607C0"/>
    <w:rsid w:val="00F661D2"/>
    <w:rsid w:val="00FA2154"/>
    <w:rsid w:val="00FB3C7E"/>
    <w:rsid w:val="00FB6B3E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C0FF184"/>
  <w15:docId w15:val="{39705F5F-4670-473D-AFC2-F8D2CFF1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Ingetstyckeformat">
    <w:name w:val="[Inget styckeformat]"/>
    <w:rsid w:val="00774F0C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SidhuvudChar">
    <w:name w:val="Sidhuvud Char"/>
    <w:link w:val="Sidhuvud"/>
    <w:rsid w:val="008934DF"/>
    <w:rPr>
      <w:sz w:val="24"/>
      <w:szCs w:val="24"/>
    </w:rPr>
  </w:style>
  <w:style w:type="character" w:styleId="Betoning">
    <w:name w:val="Emphasis"/>
    <w:rsid w:val="00355698"/>
    <w:rPr>
      <w:i/>
      <w:iCs/>
    </w:rPr>
  </w:style>
  <w:style w:type="paragraph" w:styleId="Rubrik">
    <w:name w:val="Title"/>
    <w:basedOn w:val="Normal"/>
    <w:next w:val="Normal"/>
    <w:link w:val="RubrikChar"/>
    <w:qFormat/>
    <w:rsid w:val="00355698"/>
    <w:pPr>
      <w:spacing w:before="240" w:after="60"/>
      <w:outlineLvl w:val="0"/>
    </w:pPr>
    <w:rPr>
      <w:rFonts w:ascii="Arial" w:hAnsi="Arial"/>
      <w:bCs/>
      <w:kern w:val="28"/>
      <w:sz w:val="56"/>
      <w:szCs w:val="32"/>
    </w:rPr>
  </w:style>
  <w:style w:type="character" w:customStyle="1" w:styleId="RubrikChar">
    <w:name w:val="Rubrik Char"/>
    <w:link w:val="Rubrik"/>
    <w:rsid w:val="00355698"/>
    <w:rPr>
      <w:rFonts w:ascii="Arial" w:eastAsia="Times New Roman" w:hAnsi="Arial" w:cs="Times New Roman"/>
      <w:bCs/>
      <w:kern w:val="28"/>
      <w:sz w:val="56"/>
      <w:szCs w:val="32"/>
    </w:rPr>
  </w:style>
  <w:style w:type="paragraph" w:styleId="Underrubrik">
    <w:name w:val="Subtitle"/>
    <w:basedOn w:val="Normal"/>
    <w:next w:val="Normal"/>
    <w:link w:val="UnderrubrikChar"/>
    <w:qFormat/>
    <w:rsid w:val="00355698"/>
    <w:pPr>
      <w:spacing w:after="60"/>
      <w:outlineLvl w:val="1"/>
    </w:pPr>
    <w:rPr>
      <w:rFonts w:ascii="Arial" w:hAnsi="Arial"/>
      <w:sz w:val="40"/>
    </w:rPr>
  </w:style>
  <w:style w:type="character" w:customStyle="1" w:styleId="UnderrubrikChar">
    <w:name w:val="Underrubrik Char"/>
    <w:link w:val="Underrubrik"/>
    <w:rsid w:val="00355698"/>
    <w:rPr>
      <w:rFonts w:ascii="Arial" w:eastAsia="Times New Roman" w:hAnsi="Arial" w:cs="Times New Roman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%20Agenda%202030%20center\Bokning%20inbjudan\Schemat\Schema%20h&#246;sten%201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FEE84-7669-4FE2-AFF4-AB4DDC6E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Schema hösten 19.dotx</Template>
  <TotalTime>2</TotalTime>
  <Pages>1</Pages>
  <Words>114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Huvudrubrik</vt:lpstr>
    </vt:vector>
  </TitlesOfParts>
  <Company>Falu Kommun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Huvudrubrik</dc:title>
  <dc:creator>Gittan Matsson</dc:creator>
  <cp:lastModifiedBy>Gittan Matsson</cp:lastModifiedBy>
  <cp:revision>2</cp:revision>
  <cp:lastPrinted>2016-01-07T12:03:00Z</cp:lastPrinted>
  <dcterms:created xsi:type="dcterms:W3CDTF">2019-10-14T07:35:00Z</dcterms:created>
  <dcterms:modified xsi:type="dcterms:W3CDTF">2019-10-14T07:38:00Z</dcterms:modified>
</cp:coreProperties>
</file>